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C12A8" w14:textId="77777777" w:rsidR="00B522BA" w:rsidRPr="00E5659B" w:rsidRDefault="00B522BA" w:rsidP="00B522BA">
      <w:pPr>
        <w:rPr>
          <w:rFonts w:ascii="Arial" w:hAnsi="Arial" w:cs="Arial"/>
          <w:bCs/>
          <w:lang w:val="fr-FR"/>
        </w:rPr>
      </w:pPr>
      <w:bookmarkStart w:id="0" w:name="_Hlk89075786"/>
    </w:p>
    <w:p w14:paraId="72E49ECE" w14:textId="77777777" w:rsidR="00B522BA" w:rsidRPr="00E5659B" w:rsidRDefault="00B522BA" w:rsidP="00B522BA">
      <w:pPr>
        <w:rPr>
          <w:rFonts w:ascii="Arial" w:hAnsi="Arial" w:cs="Arial"/>
          <w:bCs/>
          <w:lang w:val="fr-FR"/>
        </w:rPr>
      </w:pPr>
    </w:p>
    <w:p w14:paraId="47AD34A1" w14:textId="77777777" w:rsidR="00B522BA" w:rsidRPr="00E5659B" w:rsidRDefault="00B522BA" w:rsidP="00B522BA">
      <w:pPr>
        <w:rPr>
          <w:rFonts w:ascii="Arial" w:hAnsi="Arial" w:cs="Arial"/>
          <w:bCs/>
          <w:lang w:val="fr-FR"/>
        </w:rPr>
      </w:pPr>
    </w:p>
    <w:p w14:paraId="5AC8DEA0" w14:textId="77777777" w:rsidR="00B522BA" w:rsidRPr="00E5659B" w:rsidRDefault="00B522BA" w:rsidP="00B522BA">
      <w:pPr>
        <w:rPr>
          <w:rFonts w:ascii="Arial" w:hAnsi="Arial" w:cs="Arial"/>
          <w:bCs/>
          <w:lang w:val="fr-FR"/>
        </w:rPr>
      </w:pPr>
    </w:p>
    <w:p w14:paraId="67118DAB" w14:textId="77777777" w:rsidR="00B522BA" w:rsidRPr="00E5659B" w:rsidRDefault="00B522BA" w:rsidP="00B522BA">
      <w:pPr>
        <w:rPr>
          <w:rFonts w:ascii="Arial" w:hAnsi="Arial" w:cs="Arial"/>
          <w:bCs/>
          <w:lang w:val="fr-FR"/>
        </w:rPr>
      </w:pPr>
    </w:p>
    <w:p w14:paraId="27395AFC" w14:textId="5448D486" w:rsidR="00AC5877" w:rsidRDefault="00671539" w:rsidP="00B522BA">
      <w:pPr>
        <w:rPr>
          <w:rFonts w:ascii="Arial" w:hAnsi="Arial" w:cs="Arial"/>
          <w:bCs/>
          <w:sz w:val="16"/>
          <w:szCs w:val="16"/>
          <w:lang w:val="fr-FR"/>
        </w:rPr>
      </w:pPr>
      <w:r w:rsidRPr="00E107F9">
        <w:rPr>
          <w:rFonts w:ascii="Arial" w:hAnsi="Arial" w:cs="Arial"/>
          <w:bCs/>
          <w:sz w:val="16"/>
          <w:szCs w:val="16"/>
          <w:lang w:val="fr-FR"/>
        </w:rPr>
        <w:tab/>
      </w:r>
      <w:r w:rsidRPr="00E107F9">
        <w:rPr>
          <w:rFonts w:ascii="Arial" w:hAnsi="Arial" w:cs="Arial"/>
          <w:bCs/>
          <w:sz w:val="16"/>
          <w:szCs w:val="16"/>
          <w:lang w:val="fr-FR"/>
        </w:rPr>
        <w:tab/>
      </w:r>
      <w:r w:rsidRPr="00E107F9">
        <w:rPr>
          <w:rFonts w:ascii="Arial" w:hAnsi="Arial" w:cs="Arial"/>
          <w:bCs/>
          <w:sz w:val="16"/>
          <w:szCs w:val="16"/>
          <w:lang w:val="fr-FR"/>
        </w:rPr>
        <w:tab/>
      </w:r>
      <w:r w:rsidRPr="00E107F9">
        <w:rPr>
          <w:rFonts w:ascii="Arial" w:hAnsi="Arial" w:cs="Arial"/>
          <w:bCs/>
          <w:sz w:val="16"/>
          <w:szCs w:val="16"/>
          <w:lang w:val="fr-FR"/>
        </w:rPr>
        <w:tab/>
      </w:r>
      <w:r w:rsidRPr="00E107F9">
        <w:rPr>
          <w:rFonts w:ascii="Arial" w:hAnsi="Arial" w:cs="Arial"/>
          <w:bCs/>
          <w:sz w:val="16"/>
          <w:szCs w:val="16"/>
          <w:lang w:val="fr-FR"/>
        </w:rPr>
        <w:tab/>
      </w:r>
      <w:r w:rsidRPr="00E107F9">
        <w:rPr>
          <w:rFonts w:ascii="Arial" w:hAnsi="Arial" w:cs="Arial"/>
          <w:bCs/>
          <w:sz w:val="16"/>
          <w:szCs w:val="16"/>
          <w:lang w:val="fr-FR"/>
        </w:rPr>
        <w:tab/>
      </w:r>
      <w:r w:rsidRPr="00E107F9">
        <w:rPr>
          <w:rFonts w:ascii="Arial" w:hAnsi="Arial" w:cs="Arial"/>
          <w:bCs/>
          <w:sz w:val="16"/>
          <w:szCs w:val="16"/>
          <w:lang w:val="fr-FR"/>
        </w:rPr>
        <w:tab/>
      </w:r>
      <w:r w:rsidR="004C6E7F" w:rsidRPr="00E107F9">
        <w:rPr>
          <w:rFonts w:ascii="Arial" w:hAnsi="Arial" w:cs="Arial"/>
          <w:bCs/>
          <w:sz w:val="16"/>
          <w:szCs w:val="16"/>
          <w:lang w:val="fr-FR"/>
        </w:rPr>
        <w:t>Dép. Affaires techniq</w:t>
      </w:r>
      <w:r w:rsidR="00E107F9" w:rsidRPr="00E107F9">
        <w:rPr>
          <w:rFonts w:ascii="Arial" w:hAnsi="Arial" w:cs="Arial"/>
          <w:bCs/>
          <w:sz w:val="16"/>
          <w:szCs w:val="16"/>
          <w:lang w:val="fr-FR"/>
        </w:rPr>
        <w:t>ues</w:t>
      </w:r>
      <w:r w:rsidR="00B04DAB">
        <w:rPr>
          <w:rFonts w:ascii="Arial" w:hAnsi="Arial" w:cs="Arial"/>
          <w:bCs/>
          <w:sz w:val="16"/>
          <w:szCs w:val="16"/>
          <w:lang w:val="fr-FR"/>
        </w:rPr>
        <w:t>/ CQD</w:t>
      </w:r>
      <w:r w:rsidR="00E107F9" w:rsidRPr="00E107F9">
        <w:rPr>
          <w:rFonts w:ascii="Arial" w:hAnsi="Arial" w:cs="Arial"/>
          <w:bCs/>
          <w:sz w:val="16"/>
          <w:szCs w:val="16"/>
          <w:lang w:val="fr-FR"/>
        </w:rPr>
        <w:t xml:space="preserve"> : </w:t>
      </w:r>
      <w:bookmarkStart w:id="1" w:name="_Hlk196292692"/>
      <w:r w:rsidR="00AB79F2">
        <w:rPr>
          <w:rFonts w:ascii="Arial" w:hAnsi="Arial" w:cs="Arial"/>
          <w:bCs/>
          <w:sz w:val="16"/>
          <w:szCs w:val="16"/>
          <w:lang w:val="fr-FR"/>
        </w:rPr>
        <w:t>0</w:t>
      </w:r>
      <w:r w:rsidR="00AB79F2" w:rsidRPr="00AB79F2">
        <w:rPr>
          <w:rFonts w:ascii="Arial" w:hAnsi="Arial" w:cs="Arial"/>
          <w:bCs/>
          <w:sz w:val="16"/>
          <w:szCs w:val="16"/>
          <w:lang w:val="fr-FR"/>
        </w:rPr>
        <w:t>2 464 04 41</w:t>
      </w:r>
      <w:bookmarkEnd w:id="1"/>
    </w:p>
    <w:p w14:paraId="372076B9" w14:textId="77777777" w:rsidR="00AB79F2" w:rsidRPr="00AB79F2" w:rsidRDefault="00AB79F2" w:rsidP="00B522BA">
      <w:pPr>
        <w:rPr>
          <w:rFonts w:ascii="Arial" w:hAnsi="Arial" w:cs="Arial"/>
          <w:bCs/>
          <w:sz w:val="16"/>
          <w:szCs w:val="16"/>
          <w:lang w:val="fr-FR"/>
        </w:rPr>
      </w:pPr>
    </w:p>
    <w:p w14:paraId="667EB6F0" w14:textId="77777777" w:rsidR="00C8690E" w:rsidRPr="00E5659B" w:rsidRDefault="00C8690E" w:rsidP="00B522BA">
      <w:pPr>
        <w:rPr>
          <w:rFonts w:cstheme="minorHAnsi"/>
          <w:bCs/>
          <w:lang w:val="fr-FR"/>
        </w:rPr>
      </w:pPr>
    </w:p>
    <w:bookmarkEnd w:id="0"/>
    <w:p w14:paraId="6C3C4370" w14:textId="449A8743" w:rsidR="00C8690E" w:rsidRDefault="00AB79F2" w:rsidP="002E09AE">
      <w:pPr>
        <w:jc w:val="center"/>
        <w:rPr>
          <w:rFonts w:cstheme="minorHAnsi"/>
          <w:b/>
          <w:sz w:val="28"/>
          <w:szCs w:val="28"/>
        </w:rPr>
      </w:pPr>
      <w:r w:rsidRPr="00AB79F2">
        <w:rPr>
          <w:rFonts w:cstheme="minorHAnsi"/>
          <w:b/>
          <w:sz w:val="28"/>
          <w:szCs w:val="28"/>
        </w:rPr>
        <w:t xml:space="preserve">INVITATION </w:t>
      </w:r>
      <w:r w:rsidR="002E09AE">
        <w:rPr>
          <w:rFonts w:cstheme="minorHAnsi"/>
          <w:b/>
          <w:sz w:val="28"/>
          <w:szCs w:val="28"/>
        </w:rPr>
        <w:t xml:space="preserve">- </w:t>
      </w:r>
      <w:r w:rsidR="008A4ADA">
        <w:rPr>
          <w:rFonts w:cstheme="minorHAnsi"/>
          <w:b/>
          <w:sz w:val="28"/>
          <w:szCs w:val="28"/>
        </w:rPr>
        <w:t>Séance d’information</w:t>
      </w:r>
      <w:r w:rsidRPr="00AB79F2">
        <w:rPr>
          <w:rFonts w:cstheme="minorHAnsi"/>
          <w:b/>
          <w:sz w:val="28"/>
          <w:szCs w:val="28"/>
        </w:rPr>
        <w:t xml:space="preserve"> – </w:t>
      </w:r>
      <w:r w:rsidR="00456E6F">
        <w:rPr>
          <w:rFonts w:cstheme="minorHAnsi"/>
          <w:b/>
          <w:sz w:val="28"/>
          <w:szCs w:val="28"/>
        </w:rPr>
        <w:t>Mercredi</w:t>
      </w:r>
      <w:r w:rsidR="002862E5">
        <w:rPr>
          <w:rFonts w:cstheme="minorHAnsi"/>
          <w:b/>
          <w:sz w:val="28"/>
          <w:szCs w:val="28"/>
        </w:rPr>
        <w:t xml:space="preserve"> </w:t>
      </w:r>
      <w:r w:rsidR="00456E6F">
        <w:rPr>
          <w:rFonts w:cstheme="minorHAnsi"/>
          <w:b/>
          <w:sz w:val="28"/>
          <w:szCs w:val="28"/>
        </w:rPr>
        <w:t>25</w:t>
      </w:r>
      <w:r w:rsidR="002862E5">
        <w:rPr>
          <w:rFonts w:cstheme="minorHAnsi"/>
          <w:b/>
          <w:sz w:val="28"/>
          <w:szCs w:val="28"/>
        </w:rPr>
        <w:t xml:space="preserve"> </w:t>
      </w:r>
      <w:r w:rsidR="00456E6F">
        <w:rPr>
          <w:rFonts w:cstheme="minorHAnsi"/>
          <w:b/>
          <w:sz w:val="28"/>
          <w:szCs w:val="28"/>
        </w:rPr>
        <w:t>février</w:t>
      </w:r>
      <w:r w:rsidR="002862E5">
        <w:rPr>
          <w:rFonts w:cstheme="minorHAnsi"/>
          <w:b/>
          <w:sz w:val="28"/>
          <w:szCs w:val="28"/>
        </w:rPr>
        <w:t xml:space="preserve"> </w:t>
      </w:r>
      <w:r w:rsidRPr="00AB79F2">
        <w:rPr>
          <w:rFonts w:cstheme="minorHAnsi"/>
          <w:b/>
          <w:sz w:val="28"/>
          <w:szCs w:val="28"/>
        </w:rPr>
        <w:t>de 1</w:t>
      </w:r>
      <w:r w:rsidR="002862E5">
        <w:rPr>
          <w:rFonts w:cstheme="minorHAnsi"/>
          <w:b/>
          <w:sz w:val="28"/>
          <w:szCs w:val="28"/>
        </w:rPr>
        <w:t>8h30</w:t>
      </w:r>
      <w:r w:rsidRPr="00AB79F2">
        <w:rPr>
          <w:rFonts w:cstheme="minorHAnsi"/>
          <w:b/>
          <w:sz w:val="28"/>
          <w:szCs w:val="28"/>
        </w:rPr>
        <w:t xml:space="preserve">h à </w:t>
      </w:r>
      <w:r w:rsidR="00A20CBE">
        <w:rPr>
          <w:rFonts w:cstheme="minorHAnsi"/>
          <w:b/>
          <w:sz w:val="28"/>
          <w:szCs w:val="28"/>
        </w:rPr>
        <w:t>20</w:t>
      </w:r>
      <w:r w:rsidRPr="00AB79F2">
        <w:rPr>
          <w:rFonts w:cstheme="minorHAnsi"/>
          <w:b/>
          <w:sz w:val="28"/>
          <w:szCs w:val="28"/>
        </w:rPr>
        <w:t xml:space="preserve">h - l’Antenne de Quartier à la Rue </w:t>
      </w:r>
      <w:proofErr w:type="spellStart"/>
      <w:r w:rsidRPr="00AB79F2">
        <w:rPr>
          <w:rFonts w:cstheme="minorHAnsi"/>
          <w:b/>
          <w:sz w:val="28"/>
          <w:szCs w:val="28"/>
        </w:rPr>
        <w:t>Openveld</w:t>
      </w:r>
      <w:proofErr w:type="spellEnd"/>
      <w:r w:rsidRPr="00AB79F2">
        <w:rPr>
          <w:rFonts w:cstheme="minorHAnsi"/>
          <w:b/>
          <w:sz w:val="28"/>
          <w:szCs w:val="28"/>
        </w:rPr>
        <w:t xml:space="preserve"> n° 110</w:t>
      </w:r>
    </w:p>
    <w:p w14:paraId="4292D823" w14:textId="2D835508" w:rsidR="00A20CBE" w:rsidRPr="00456E6F" w:rsidRDefault="00A20CBE" w:rsidP="00AB79F2">
      <w:pPr>
        <w:rPr>
          <w:rFonts w:cstheme="minorHAnsi"/>
          <w:bCs/>
          <w:sz w:val="22"/>
          <w:szCs w:val="22"/>
        </w:rPr>
      </w:pPr>
    </w:p>
    <w:p w14:paraId="19CD4344" w14:textId="77777777" w:rsidR="00DC6C29" w:rsidRDefault="00AB79F2" w:rsidP="00AB79F2">
      <w:pPr>
        <w:rPr>
          <w:rFonts w:cstheme="minorHAnsi"/>
          <w:bCs/>
          <w:sz w:val="20"/>
          <w:szCs w:val="20"/>
        </w:rPr>
      </w:pPr>
      <w:r w:rsidRPr="005C65B1">
        <w:rPr>
          <w:rFonts w:cstheme="minorHAnsi"/>
          <w:bCs/>
          <w:sz w:val="20"/>
          <w:szCs w:val="20"/>
          <w:lang w:val="fr-FR"/>
        </w:rPr>
        <w:t xml:space="preserve">Vous êtes chaleureusement </w:t>
      </w:r>
      <w:proofErr w:type="spellStart"/>
      <w:r w:rsidRPr="005C65B1">
        <w:rPr>
          <w:rFonts w:cstheme="minorHAnsi"/>
          <w:bCs/>
          <w:sz w:val="20"/>
          <w:szCs w:val="20"/>
          <w:lang w:val="fr-FR"/>
        </w:rPr>
        <w:t>convié.</w:t>
      </w:r>
      <w:proofErr w:type="gramStart"/>
      <w:r w:rsidRPr="005C65B1">
        <w:rPr>
          <w:rFonts w:cstheme="minorHAnsi"/>
          <w:bCs/>
          <w:sz w:val="20"/>
          <w:szCs w:val="20"/>
          <w:lang w:val="fr-FR"/>
        </w:rPr>
        <w:t>e.s</w:t>
      </w:r>
      <w:proofErr w:type="spellEnd"/>
      <w:proofErr w:type="gramEnd"/>
      <w:r w:rsidRPr="005C65B1">
        <w:rPr>
          <w:rFonts w:cstheme="minorHAnsi"/>
          <w:bCs/>
          <w:sz w:val="20"/>
          <w:szCs w:val="20"/>
          <w:lang w:val="fr-FR"/>
        </w:rPr>
        <w:t xml:space="preserve"> à </w:t>
      </w:r>
      <w:r w:rsidR="00571A95" w:rsidRPr="005C65B1">
        <w:rPr>
          <w:rFonts w:cstheme="minorHAnsi"/>
          <w:b/>
          <w:color w:val="000000" w:themeColor="text1"/>
          <w:sz w:val="20"/>
          <w:szCs w:val="20"/>
          <w:lang w:val="fr-FR"/>
        </w:rPr>
        <w:t>la séance d’information</w:t>
      </w:r>
      <w:r w:rsidRPr="005C65B1">
        <w:rPr>
          <w:rFonts w:cstheme="minorHAnsi"/>
          <w:b/>
          <w:color w:val="000000" w:themeColor="text1"/>
          <w:sz w:val="20"/>
          <w:szCs w:val="20"/>
          <w:lang w:val="fr-FR"/>
        </w:rPr>
        <w:t xml:space="preserve"> </w:t>
      </w:r>
      <w:r w:rsidR="007745CC" w:rsidRPr="005C65B1">
        <w:rPr>
          <w:rFonts w:cstheme="minorHAnsi"/>
          <w:b/>
          <w:sz w:val="20"/>
          <w:szCs w:val="20"/>
          <w:lang w:val="fr-FR"/>
        </w:rPr>
        <w:t>relative au</w:t>
      </w:r>
      <w:r w:rsidR="00CA364F" w:rsidRPr="005C65B1">
        <w:rPr>
          <w:rFonts w:cstheme="minorHAnsi"/>
          <w:b/>
          <w:sz w:val="20"/>
          <w:szCs w:val="20"/>
          <w:lang w:val="fr-FR"/>
        </w:rPr>
        <w:t xml:space="preserve"> dossier de permis d’urbanisme </w:t>
      </w:r>
      <w:r w:rsidR="0042134A" w:rsidRPr="005C65B1">
        <w:rPr>
          <w:rFonts w:cstheme="minorHAnsi"/>
          <w:bCs/>
          <w:sz w:val="20"/>
          <w:szCs w:val="20"/>
          <w:lang w:val="fr-FR"/>
        </w:rPr>
        <w:t xml:space="preserve">concernant </w:t>
      </w:r>
      <w:r w:rsidR="009B2495">
        <w:rPr>
          <w:rFonts w:cstheme="minorHAnsi"/>
          <w:bCs/>
          <w:sz w:val="20"/>
          <w:szCs w:val="20"/>
          <w:lang w:val="fr-FR"/>
        </w:rPr>
        <w:t>la construction de la Maison des Initiatives et Solidarité</w:t>
      </w:r>
      <w:r w:rsidR="00CA364F" w:rsidRPr="005C65B1">
        <w:rPr>
          <w:rFonts w:cstheme="minorHAnsi"/>
          <w:bCs/>
          <w:sz w:val="20"/>
          <w:szCs w:val="20"/>
          <w:lang w:val="fr-FR"/>
        </w:rPr>
        <w:t xml:space="preserve"> </w:t>
      </w:r>
      <w:r w:rsidR="0042134A" w:rsidRPr="005C65B1">
        <w:rPr>
          <w:rFonts w:cstheme="minorHAnsi"/>
          <w:bCs/>
          <w:sz w:val="20"/>
          <w:szCs w:val="20"/>
          <w:lang w:val="fr-FR"/>
        </w:rPr>
        <w:t>dans le cadre du Contrat</w:t>
      </w:r>
      <w:r w:rsidRPr="005C65B1">
        <w:rPr>
          <w:rFonts w:cstheme="minorHAnsi"/>
          <w:bCs/>
          <w:sz w:val="20"/>
          <w:szCs w:val="20"/>
          <w:lang w:val="fr-FR"/>
        </w:rPr>
        <w:t xml:space="preserve"> de Quartier Durable « Réenchantons la Cité Moderne ! »</w:t>
      </w:r>
      <w:r w:rsidR="00F33586" w:rsidRPr="005C65B1">
        <w:rPr>
          <w:rFonts w:cstheme="minorHAnsi"/>
          <w:bCs/>
          <w:sz w:val="20"/>
          <w:szCs w:val="20"/>
          <w:lang w:val="fr-FR"/>
        </w:rPr>
        <w:t>.</w:t>
      </w:r>
      <w:r w:rsidR="002610A1">
        <w:rPr>
          <w:rFonts w:cstheme="minorHAnsi"/>
          <w:bCs/>
          <w:sz w:val="20"/>
          <w:szCs w:val="20"/>
          <w:lang w:val="fr-FR"/>
        </w:rPr>
        <w:t xml:space="preserve"> </w:t>
      </w:r>
      <w:r w:rsidR="009F4FAB" w:rsidRPr="005C65B1">
        <w:rPr>
          <w:rFonts w:cstheme="minorHAnsi"/>
          <w:bCs/>
          <w:sz w:val="20"/>
          <w:szCs w:val="20"/>
          <w:lang w:val="fr-FR"/>
        </w:rPr>
        <w:t>L’objectif</w:t>
      </w:r>
      <w:r w:rsidR="00D12191" w:rsidRPr="005C65B1">
        <w:rPr>
          <w:rFonts w:cstheme="minorHAnsi"/>
          <w:bCs/>
          <w:sz w:val="20"/>
          <w:szCs w:val="20"/>
          <w:lang w:val="fr-FR"/>
        </w:rPr>
        <w:t xml:space="preserve"> </w:t>
      </w:r>
      <w:r w:rsidR="00F33586" w:rsidRPr="005C65B1">
        <w:rPr>
          <w:rFonts w:cstheme="minorHAnsi"/>
          <w:bCs/>
          <w:sz w:val="20"/>
          <w:szCs w:val="20"/>
        </w:rPr>
        <w:t xml:space="preserve">de ce projet est </w:t>
      </w:r>
      <w:r w:rsidR="00AF7A1E">
        <w:rPr>
          <w:rFonts w:cstheme="minorHAnsi"/>
          <w:bCs/>
          <w:sz w:val="20"/>
          <w:szCs w:val="20"/>
        </w:rPr>
        <w:t xml:space="preserve">d’offrir une infrastructure sportive et </w:t>
      </w:r>
      <w:r w:rsidR="00595CBC">
        <w:rPr>
          <w:rFonts w:cstheme="minorHAnsi"/>
          <w:bCs/>
          <w:sz w:val="20"/>
          <w:szCs w:val="20"/>
        </w:rPr>
        <w:t xml:space="preserve">une </w:t>
      </w:r>
      <w:r w:rsidR="005F14EE">
        <w:rPr>
          <w:rFonts w:cstheme="minorHAnsi"/>
          <w:bCs/>
          <w:sz w:val="20"/>
          <w:szCs w:val="20"/>
        </w:rPr>
        <w:t>maison de quartier dans un cadre vert qui donne</w:t>
      </w:r>
      <w:r w:rsidR="00595CBC">
        <w:rPr>
          <w:rFonts w:cstheme="minorHAnsi"/>
          <w:bCs/>
          <w:sz w:val="20"/>
          <w:szCs w:val="20"/>
        </w:rPr>
        <w:t>ra</w:t>
      </w:r>
      <w:r w:rsidR="005F14EE">
        <w:rPr>
          <w:rFonts w:cstheme="minorHAnsi"/>
          <w:bCs/>
          <w:sz w:val="20"/>
          <w:szCs w:val="20"/>
        </w:rPr>
        <w:t xml:space="preserve"> accès au </w:t>
      </w:r>
      <w:proofErr w:type="spellStart"/>
      <w:r w:rsidR="005F14EE">
        <w:rPr>
          <w:rFonts w:cstheme="minorHAnsi"/>
          <w:bCs/>
          <w:sz w:val="20"/>
          <w:szCs w:val="20"/>
        </w:rPr>
        <w:t>Zavelenberg</w:t>
      </w:r>
      <w:proofErr w:type="spellEnd"/>
      <w:r w:rsidR="00D12191" w:rsidRPr="005C65B1">
        <w:rPr>
          <w:rFonts w:cstheme="minorHAnsi"/>
          <w:bCs/>
          <w:sz w:val="20"/>
          <w:szCs w:val="20"/>
        </w:rPr>
        <w:t>.</w:t>
      </w:r>
      <w:r w:rsidR="00F216B1">
        <w:rPr>
          <w:rFonts w:cstheme="minorHAnsi"/>
          <w:bCs/>
          <w:sz w:val="20"/>
          <w:szCs w:val="20"/>
        </w:rPr>
        <w:t xml:space="preserve"> L’implantation d</w:t>
      </w:r>
      <w:r w:rsidR="002E4D18">
        <w:rPr>
          <w:rFonts w:cstheme="minorHAnsi"/>
          <w:bCs/>
          <w:sz w:val="20"/>
          <w:szCs w:val="20"/>
        </w:rPr>
        <w:t xml:space="preserve">e ce nouveau pôle collectif </w:t>
      </w:r>
      <w:r w:rsidR="003266E0">
        <w:rPr>
          <w:rFonts w:cstheme="minorHAnsi"/>
          <w:bCs/>
          <w:sz w:val="20"/>
          <w:szCs w:val="20"/>
        </w:rPr>
        <w:t xml:space="preserve">est </w:t>
      </w:r>
      <w:r w:rsidR="002F6DB0">
        <w:rPr>
          <w:rFonts w:cstheme="minorHAnsi"/>
          <w:bCs/>
          <w:sz w:val="20"/>
          <w:szCs w:val="20"/>
        </w:rPr>
        <w:t>prévue</w:t>
      </w:r>
      <w:r w:rsidR="003266E0">
        <w:rPr>
          <w:rFonts w:cstheme="minorHAnsi"/>
          <w:bCs/>
          <w:sz w:val="20"/>
          <w:szCs w:val="20"/>
        </w:rPr>
        <w:t xml:space="preserve"> le long de la rue </w:t>
      </w:r>
      <w:proofErr w:type="spellStart"/>
      <w:r w:rsidR="003266E0">
        <w:rPr>
          <w:rFonts w:cstheme="minorHAnsi"/>
          <w:bCs/>
          <w:sz w:val="20"/>
          <w:szCs w:val="20"/>
        </w:rPr>
        <w:t>Openveld</w:t>
      </w:r>
      <w:proofErr w:type="spellEnd"/>
      <w:r w:rsidR="003266E0">
        <w:rPr>
          <w:rFonts w:cstheme="minorHAnsi"/>
          <w:bCs/>
          <w:sz w:val="20"/>
          <w:szCs w:val="20"/>
        </w:rPr>
        <w:t xml:space="preserve">, en face de la place de l’Initiative. </w:t>
      </w:r>
    </w:p>
    <w:p w14:paraId="44FD27FD" w14:textId="78DEE392" w:rsidR="00404AD9" w:rsidRPr="00DC6C29" w:rsidRDefault="00D12191" w:rsidP="00AB79F2">
      <w:p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</w:rPr>
        <w:t xml:space="preserve"> </w:t>
      </w:r>
    </w:p>
    <w:p w14:paraId="4459A2FB" w14:textId="17751488" w:rsidR="006E1EF3" w:rsidRPr="005C65B1" w:rsidRDefault="006E1EF3" w:rsidP="00AB79F2">
      <w:pPr>
        <w:rPr>
          <w:rFonts w:cstheme="minorHAnsi"/>
          <w:bCs/>
          <w:sz w:val="20"/>
          <w:szCs w:val="20"/>
        </w:rPr>
      </w:pPr>
      <w:r w:rsidRPr="005C65B1">
        <w:rPr>
          <w:rFonts w:cstheme="minorHAnsi"/>
          <w:bCs/>
          <w:sz w:val="20"/>
          <w:szCs w:val="20"/>
        </w:rPr>
        <w:t>Le projet a été initié en 2021 avec le diagnostic de quartier</w:t>
      </w:r>
      <w:r w:rsidR="00192F81" w:rsidRPr="005C65B1">
        <w:rPr>
          <w:rFonts w:cstheme="minorHAnsi"/>
          <w:bCs/>
          <w:sz w:val="20"/>
          <w:szCs w:val="20"/>
        </w:rPr>
        <w:t xml:space="preserve">. </w:t>
      </w:r>
      <w:r w:rsidR="009F4FAB" w:rsidRPr="005C65B1">
        <w:rPr>
          <w:rFonts w:cstheme="minorHAnsi"/>
          <w:bCs/>
          <w:sz w:val="20"/>
          <w:szCs w:val="20"/>
        </w:rPr>
        <w:t>Après</w:t>
      </w:r>
      <w:r w:rsidR="00192F81" w:rsidRPr="005C65B1">
        <w:rPr>
          <w:rFonts w:cstheme="minorHAnsi"/>
          <w:bCs/>
          <w:sz w:val="20"/>
          <w:szCs w:val="20"/>
        </w:rPr>
        <w:t xml:space="preserve"> cette </w:t>
      </w:r>
      <w:r w:rsidRPr="005C65B1">
        <w:rPr>
          <w:rFonts w:cstheme="minorHAnsi"/>
          <w:bCs/>
          <w:sz w:val="20"/>
          <w:szCs w:val="20"/>
        </w:rPr>
        <w:t>analyse est né un avant-projet, suivi du dépôt du permis d’urbanisme</w:t>
      </w:r>
      <w:r w:rsidR="00192F81" w:rsidRPr="005C65B1">
        <w:rPr>
          <w:rFonts w:cstheme="minorHAnsi"/>
          <w:bCs/>
          <w:sz w:val="20"/>
          <w:szCs w:val="20"/>
        </w:rPr>
        <w:t xml:space="preserve"> réalisé par le bureau d’étude </w:t>
      </w:r>
      <w:r w:rsidR="00595CBC">
        <w:rPr>
          <w:rFonts w:cstheme="minorHAnsi"/>
          <w:b/>
          <w:bCs/>
          <w:sz w:val="20"/>
          <w:szCs w:val="20"/>
        </w:rPr>
        <w:t xml:space="preserve">Agmen + studio </w:t>
      </w:r>
      <w:proofErr w:type="spellStart"/>
      <w:r w:rsidR="00595CBC">
        <w:rPr>
          <w:rFonts w:cstheme="minorHAnsi"/>
          <w:b/>
          <w:bCs/>
          <w:sz w:val="20"/>
          <w:szCs w:val="20"/>
        </w:rPr>
        <w:t>Lauka</w:t>
      </w:r>
      <w:proofErr w:type="spellEnd"/>
      <w:r w:rsidR="00192F81" w:rsidRPr="005C65B1">
        <w:rPr>
          <w:rFonts w:cstheme="minorHAnsi"/>
          <w:bCs/>
          <w:sz w:val="20"/>
          <w:szCs w:val="20"/>
        </w:rPr>
        <w:t>, en collaboration avec l’équipe du Contrat de Quartier Durable.</w:t>
      </w:r>
      <w:r w:rsidR="00404AD9">
        <w:rPr>
          <w:rFonts w:cstheme="minorHAnsi"/>
          <w:bCs/>
          <w:sz w:val="20"/>
          <w:szCs w:val="20"/>
        </w:rPr>
        <w:t xml:space="preserve"> </w:t>
      </w:r>
      <w:r w:rsidRPr="005C65B1">
        <w:rPr>
          <w:rFonts w:cstheme="minorHAnsi"/>
          <w:bCs/>
          <w:sz w:val="20"/>
          <w:szCs w:val="20"/>
        </w:rPr>
        <w:t>Le bureau d’étude a enrichi le projet grâce aux rencontres participatives et aux commissions de quartier.</w:t>
      </w:r>
    </w:p>
    <w:p w14:paraId="224096A9" w14:textId="65B1D2C0" w:rsidR="00195563" w:rsidRPr="005C65B1" w:rsidRDefault="004F5C4F" w:rsidP="00AB79F2">
      <w:p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  <w:lang w:val="fr-FR"/>
        </w:rPr>
        <w:t xml:space="preserve"> </w:t>
      </w:r>
    </w:p>
    <w:p w14:paraId="3A13500C" w14:textId="28FF60D8" w:rsidR="00E14DCA" w:rsidRPr="00E14DCA" w:rsidRDefault="00E14DCA" w:rsidP="00E14DCA">
      <w:pPr>
        <w:rPr>
          <w:rFonts w:cstheme="minorHAnsi"/>
          <w:bCs/>
          <w:sz w:val="20"/>
          <w:szCs w:val="20"/>
        </w:rPr>
      </w:pPr>
      <w:r w:rsidRPr="00E14DCA">
        <w:rPr>
          <w:rFonts w:cstheme="minorHAnsi"/>
          <w:bCs/>
          <w:sz w:val="20"/>
          <w:szCs w:val="20"/>
        </w:rPr>
        <w:t>Cette séance d’information, organisée dans le cadre de l’enquête publique, sera l’occasion de :</w:t>
      </w:r>
    </w:p>
    <w:p w14:paraId="11F2BEE5" w14:textId="1AF234B7" w:rsidR="00E14DCA" w:rsidRPr="00E14DCA" w:rsidRDefault="00E14DCA" w:rsidP="00E14DCA">
      <w:pPr>
        <w:numPr>
          <w:ilvl w:val="0"/>
          <w:numId w:val="8"/>
        </w:numPr>
        <w:rPr>
          <w:rFonts w:cstheme="minorHAnsi"/>
          <w:bCs/>
          <w:sz w:val="20"/>
          <w:szCs w:val="20"/>
        </w:rPr>
      </w:pPr>
      <w:proofErr w:type="gramStart"/>
      <w:r w:rsidRPr="00E14DCA">
        <w:rPr>
          <w:rFonts w:cstheme="minorHAnsi"/>
          <w:bCs/>
          <w:sz w:val="20"/>
          <w:szCs w:val="20"/>
        </w:rPr>
        <w:t>vous</w:t>
      </w:r>
      <w:proofErr w:type="gramEnd"/>
      <w:r w:rsidRPr="00E14DCA">
        <w:rPr>
          <w:rFonts w:cstheme="minorHAnsi"/>
          <w:bCs/>
          <w:sz w:val="20"/>
          <w:szCs w:val="20"/>
        </w:rPr>
        <w:t xml:space="preserve"> </w:t>
      </w:r>
      <w:proofErr w:type="spellStart"/>
      <w:r w:rsidRPr="00E14DCA">
        <w:rPr>
          <w:rFonts w:cstheme="minorHAnsi"/>
          <w:bCs/>
          <w:sz w:val="20"/>
          <w:szCs w:val="20"/>
        </w:rPr>
        <w:t>présenter</w:t>
      </w:r>
      <w:proofErr w:type="spellEnd"/>
      <w:r w:rsidRPr="00E14DCA">
        <w:rPr>
          <w:rFonts w:cstheme="minorHAnsi"/>
          <w:bCs/>
          <w:sz w:val="20"/>
          <w:szCs w:val="20"/>
        </w:rPr>
        <w:t xml:space="preserve"> l’avancement du projet,</w:t>
      </w:r>
    </w:p>
    <w:p w14:paraId="28920533" w14:textId="1B33B494" w:rsidR="00E14DCA" w:rsidRPr="00E14DCA" w:rsidRDefault="00E14DCA" w:rsidP="00E14DCA">
      <w:pPr>
        <w:numPr>
          <w:ilvl w:val="0"/>
          <w:numId w:val="8"/>
        </w:numPr>
        <w:rPr>
          <w:rFonts w:cstheme="minorHAnsi"/>
          <w:bCs/>
          <w:sz w:val="20"/>
          <w:szCs w:val="20"/>
        </w:rPr>
      </w:pPr>
      <w:proofErr w:type="gramStart"/>
      <w:r w:rsidRPr="00E14DCA">
        <w:rPr>
          <w:rFonts w:cstheme="minorHAnsi"/>
          <w:bCs/>
          <w:sz w:val="20"/>
          <w:szCs w:val="20"/>
        </w:rPr>
        <w:t>répondre</w:t>
      </w:r>
      <w:proofErr w:type="gramEnd"/>
      <w:r w:rsidRPr="00E14DCA">
        <w:rPr>
          <w:rFonts w:cstheme="minorHAnsi"/>
          <w:bCs/>
          <w:sz w:val="20"/>
          <w:szCs w:val="20"/>
        </w:rPr>
        <w:t xml:space="preserve"> à vos questions,</w:t>
      </w:r>
    </w:p>
    <w:p w14:paraId="04DE3D3D" w14:textId="06668A51" w:rsidR="00E14DCA" w:rsidRPr="00E14DCA" w:rsidRDefault="00E14DCA" w:rsidP="00E14DCA">
      <w:pPr>
        <w:numPr>
          <w:ilvl w:val="0"/>
          <w:numId w:val="8"/>
        </w:numPr>
        <w:rPr>
          <w:rFonts w:cstheme="minorHAnsi"/>
          <w:bCs/>
          <w:sz w:val="20"/>
          <w:szCs w:val="20"/>
        </w:rPr>
      </w:pPr>
      <w:proofErr w:type="gramStart"/>
      <w:r w:rsidRPr="00E14DCA">
        <w:rPr>
          <w:rFonts w:cstheme="minorHAnsi"/>
          <w:bCs/>
          <w:sz w:val="20"/>
          <w:szCs w:val="20"/>
        </w:rPr>
        <w:t>recueillir</w:t>
      </w:r>
      <w:proofErr w:type="gramEnd"/>
      <w:r w:rsidRPr="00E14DCA">
        <w:rPr>
          <w:rFonts w:cstheme="minorHAnsi"/>
          <w:bCs/>
          <w:sz w:val="20"/>
          <w:szCs w:val="20"/>
        </w:rPr>
        <w:t xml:space="preserve"> vos remarques et suggestions.</w:t>
      </w:r>
    </w:p>
    <w:p w14:paraId="5CDFFA1E" w14:textId="77777777" w:rsidR="00E14DCA" w:rsidRPr="00E14DCA" w:rsidRDefault="00E14DCA" w:rsidP="00E14DCA">
      <w:pPr>
        <w:rPr>
          <w:rFonts w:cstheme="minorHAnsi"/>
          <w:bCs/>
          <w:sz w:val="20"/>
          <w:szCs w:val="20"/>
        </w:rPr>
      </w:pPr>
      <w:r w:rsidRPr="00E14DCA">
        <w:rPr>
          <w:rFonts w:cstheme="minorHAnsi"/>
          <w:bCs/>
          <w:sz w:val="20"/>
          <w:szCs w:val="20"/>
        </w:rPr>
        <w:t>Votre participation est essentielle afin de veiller à ce que ce programme reflète fidèlement les besoins de votre quartier.</w:t>
      </w:r>
    </w:p>
    <w:p w14:paraId="071FD706" w14:textId="77777777" w:rsidR="00AB79F2" w:rsidRPr="005C65B1" w:rsidRDefault="00AB79F2" w:rsidP="00AB79F2">
      <w:pPr>
        <w:rPr>
          <w:rFonts w:cstheme="minorHAnsi"/>
          <w:bCs/>
          <w:sz w:val="20"/>
          <w:szCs w:val="20"/>
        </w:rPr>
      </w:pPr>
    </w:p>
    <w:p w14:paraId="6B88BEC5" w14:textId="77777777" w:rsidR="00AB79F2" w:rsidRPr="005C65B1" w:rsidRDefault="00AB79F2" w:rsidP="00AB79F2">
      <w:pPr>
        <w:rPr>
          <w:rFonts w:cstheme="minorHAnsi"/>
          <w:b/>
          <w:sz w:val="20"/>
          <w:szCs w:val="20"/>
          <w:lang w:val="fr-FR"/>
        </w:rPr>
      </w:pPr>
      <w:r w:rsidRPr="005C65B1">
        <w:rPr>
          <w:rFonts w:cstheme="minorHAnsi"/>
          <w:b/>
          <w:sz w:val="20"/>
          <w:szCs w:val="20"/>
          <w:lang w:val="fr-FR"/>
        </w:rPr>
        <w:t>Au programme</w:t>
      </w:r>
    </w:p>
    <w:p w14:paraId="780B713E" w14:textId="3CFC84C9" w:rsidR="00AB79F2" w:rsidRPr="005C65B1" w:rsidRDefault="00AB79F2" w:rsidP="00B04DAB">
      <w:pPr>
        <w:pStyle w:val="Paragraphedeliste"/>
        <w:numPr>
          <w:ilvl w:val="0"/>
          <w:numId w:val="6"/>
        </w:num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  <w:lang w:val="fr-FR"/>
        </w:rPr>
        <w:t xml:space="preserve">Introduction par Christian Lamouline, Bourgmestre en charge du Contrat de Quartier Durable </w:t>
      </w:r>
      <w:r w:rsidRPr="005C65B1">
        <w:rPr>
          <w:rFonts w:cstheme="minorHAnsi"/>
          <w:bCs/>
          <w:i/>
          <w:iCs/>
          <w:sz w:val="20"/>
          <w:szCs w:val="20"/>
          <w:lang w:val="fr-FR"/>
        </w:rPr>
        <w:t>«</w:t>
      </w:r>
      <w:r w:rsidR="00B04DAB" w:rsidRPr="005C65B1">
        <w:rPr>
          <w:rFonts w:cstheme="minorHAnsi"/>
          <w:bCs/>
          <w:i/>
          <w:iCs/>
          <w:sz w:val="20"/>
          <w:szCs w:val="20"/>
          <w:lang w:val="fr-FR"/>
        </w:rPr>
        <w:t xml:space="preserve"> </w:t>
      </w:r>
      <w:r w:rsidRPr="005C65B1">
        <w:rPr>
          <w:rFonts w:cstheme="minorHAnsi"/>
          <w:bCs/>
          <w:i/>
          <w:iCs/>
          <w:sz w:val="20"/>
          <w:szCs w:val="20"/>
          <w:lang w:val="fr-FR"/>
        </w:rPr>
        <w:t>Réenchantons la Cité Moderne ! »</w:t>
      </w:r>
      <w:r w:rsidRPr="005C65B1">
        <w:rPr>
          <w:rFonts w:cstheme="minorHAnsi"/>
          <w:bCs/>
          <w:sz w:val="20"/>
          <w:szCs w:val="20"/>
          <w:lang w:val="fr-FR"/>
        </w:rPr>
        <w:t xml:space="preserve">. </w:t>
      </w:r>
    </w:p>
    <w:p w14:paraId="6A044418" w14:textId="08C2142A" w:rsidR="00AB79F2" w:rsidRPr="005C65B1" w:rsidRDefault="00AB79F2" w:rsidP="00B04DAB">
      <w:pPr>
        <w:pStyle w:val="Paragraphedeliste"/>
        <w:numPr>
          <w:ilvl w:val="0"/>
          <w:numId w:val="6"/>
        </w:num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  <w:lang w:val="fr-FR"/>
        </w:rPr>
        <w:t xml:space="preserve">Présentation du projet </w:t>
      </w:r>
      <w:r w:rsidR="00E35B17">
        <w:rPr>
          <w:rFonts w:cstheme="minorHAnsi"/>
          <w:bCs/>
          <w:sz w:val="20"/>
          <w:szCs w:val="20"/>
          <w:lang w:val="fr-FR"/>
        </w:rPr>
        <w:t>de la Maison des Initiatives et Solidarité</w:t>
      </w:r>
    </w:p>
    <w:p w14:paraId="0FD08F4F" w14:textId="6E56FFC9" w:rsidR="00395AAF" w:rsidRPr="005C65B1" w:rsidRDefault="00383E12" w:rsidP="00B04DAB">
      <w:pPr>
        <w:pStyle w:val="Paragraphedeliste"/>
        <w:numPr>
          <w:ilvl w:val="0"/>
          <w:numId w:val="6"/>
        </w:num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  <w:lang w:val="fr-FR"/>
        </w:rPr>
        <w:t>Echanges q</w:t>
      </w:r>
      <w:r w:rsidR="00395AAF" w:rsidRPr="005C65B1">
        <w:rPr>
          <w:rFonts w:cstheme="minorHAnsi"/>
          <w:bCs/>
          <w:sz w:val="20"/>
          <w:szCs w:val="20"/>
          <w:lang w:val="fr-FR"/>
        </w:rPr>
        <w:t xml:space="preserve">uestions/réponses </w:t>
      </w:r>
    </w:p>
    <w:p w14:paraId="2DC4CC26" w14:textId="77777777" w:rsidR="00AB79F2" w:rsidRPr="005C65B1" w:rsidRDefault="00AB79F2" w:rsidP="00AB79F2">
      <w:p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  <w:lang w:val="fr-FR"/>
        </w:rPr>
        <w:t xml:space="preserve">Ne ratez pas cette occasion de rencontrer </w:t>
      </w:r>
      <w:proofErr w:type="gramStart"/>
      <w:r w:rsidRPr="005C65B1">
        <w:rPr>
          <w:rFonts w:cstheme="minorHAnsi"/>
          <w:bCs/>
          <w:sz w:val="20"/>
          <w:szCs w:val="20"/>
          <w:lang w:val="fr-FR"/>
        </w:rPr>
        <w:t xml:space="preserve">vos </w:t>
      </w:r>
      <w:proofErr w:type="spellStart"/>
      <w:r w:rsidRPr="005C65B1">
        <w:rPr>
          <w:rFonts w:cstheme="minorHAnsi"/>
          <w:bCs/>
          <w:sz w:val="20"/>
          <w:szCs w:val="20"/>
          <w:lang w:val="fr-FR"/>
        </w:rPr>
        <w:t>voisin</w:t>
      </w:r>
      <w:proofErr w:type="gramEnd"/>
      <w:r w:rsidRPr="005C65B1">
        <w:rPr>
          <w:rFonts w:cstheme="minorHAnsi"/>
          <w:bCs/>
          <w:sz w:val="20"/>
          <w:szCs w:val="20"/>
          <w:lang w:val="fr-FR"/>
        </w:rPr>
        <w:t>.</w:t>
      </w:r>
      <w:proofErr w:type="gramStart"/>
      <w:r w:rsidRPr="005C65B1">
        <w:rPr>
          <w:rFonts w:cstheme="minorHAnsi"/>
          <w:bCs/>
          <w:sz w:val="20"/>
          <w:szCs w:val="20"/>
          <w:lang w:val="fr-FR"/>
        </w:rPr>
        <w:t>e.s</w:t>
      </w:r>
      <w:proofErr w:type="spellEnd"/>
      <w:proofErr w:type="gramEnd"/>
      <w:r w:rsidRPr="005C65B1">
        <w:rPr>
          <w:rFonts w:cstheme="minorHAnsi"/>
          <w:bCs/>
          <w:sz w:val="20"/>
          <w:szCs w:val="20"/>
          <w:lang w:val="fr-FR"/>
        </w:rPr>
        <w:t xml:space="preserve"> ainsi que l’équipe du Contrat de Quartier Durable et de partager votre avis. </w:t>
      </w:r>
    </w:p>
    <w:p w14:paraId="71D88879" w14:textId="77777777" w:rsidR="00AB79F2" w:rsidRPr="005C65B1" w:rsidRDefault="00AB79F2" w:rsidP="00AB79F2">
      <w:pPr>
        <w:rPr>
          <w:rFonts w:cstheme="minorHAnsi"/>
          <w:bCs/>
          <w:sz w:val="20"/>
          <w:szCs w:val="20"/>
          <w:lang w:val="fr-FR"/>
        </w:rPr>
      </w:pPr>
    </w:p>
    <w:p w14:paraId="1AF86C6A" w14:textId="77777777" w:rsidR="00AB79F2" w:rsidRPr="005C65B1" w:rsidRDefault="00AB79F2" w:rsidP="00AB79F2">
      <w:pPr>
        <w:rPr>
          <w:rFonts w:cstheme="minorHAnsi"/>
          <w:b/>
          <w:sz w:val="20"/>
          <w:szCs w:val="20"/>
          <w:lang w:val="fr-FR"/>
        </w:rPr>
      </w:pPr>
      <w:r w:rsidRPr="005C65B1">
        <w:rPr>
          <w:rFonts w:cstheme="minorHAnsi"/>
          <w:b/>
          <w:sz w:val="20"/>
          <w:szCs w:val="20"/>
          <w:lang w:val="fr-FR"/>
        </w:rPr>
        <w:t>Informations pratiques</w:t>
      </w:r>
    </w:p>
    <w:p w14:paraId="4763EC0F" w14:textId="0EDBAA92" w:rsidR="00AB79F2" w:rsidRPr="005C65B1" w:rsidRDefault="00AB79F2" w:rsidP="00AB79F2">
      <w:p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  <w:lang w:val="fr-FR"/>
        </w:rPr>
        <w:t xml:space="preserve">Date : </w:t>
      </w:r>
      <w:r w:rsidR="00C60BCE">
        <w:rPr>
          <w:rFonts w:cstheme="minorHAnsi"/>
          <w:bCs/>
          <w:sz w:val="20"/>
          <w:szCs w:val="20"/>
          <w:lang w:val="fr-FR"/>
        </w:rPr>
        <w:t>mercredi 25</w:t>
      </w:r>
      <w:r w:rsidRPr="005C65B1">
        <w:rPr>
          <w:rFonts w:cstheme="minorHAnsi"/>
          <w:bCs/>
          <w:sz w:val="20"/>
          <w:szCs w:val="20"/>
          <w:lang w:val="fr-FR"/>
        </w:rPr>
        <w:t xml:space="preserve"> </w:t>
      </w:r>
      <w:r w:rsidR="00C60BCE">
        <w:rPr>
          <w:rFonts w:cstheme="minorHAnsi"/>
          <w:bCs/>
          <w:sz w:val="20"/>
          <w:szCs w:val="20"/>
          <w:lang w:val="fr-FR"/>
        </w:rPr>
        <w:t>février</w:t>
      </w:r>
      <w:r w:rsidRPr="005C65B1">
        <w:rPr>
          <w:rFonts w:cstheme="minorHAnsi"/>
          <w:bCs/>
          <w:sz w:val="20"/>
          <w:szCs w:val="20"/>
          <w:lang w:val="fr-FR"/>
        </w:rPr>
        <w:t xml:space="preserve"> 202</w:t>
      </w:r>
      <w:r w:rsidR="00C60BCE">
        <w:rPr>
          <w:rFonts w:cstheme="minorHAnsi"/>
          <w:bCs/>
          <w:sz w:val="20"/>
          <w:szCs w:val="20"/>
          <w:lang w:val="fr-FR"/>
        </w:rPr>
        <w:t>6</w:t>
      </w:r>
    </w:p>
    <w:p w14:paraId="5F63D536" w14:textId="4DABAC88" w:rsidR="00AB79F2" w:rsidRPr="005C65B1" w:rsidRDefault="00AB79F2" w:rsidP="00AB79F2">
      <w:p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  <w:lang w:val="fr-FR"/>
        </w:rPr>
        <w:t xml:space="preserve">Heure : </w:t>
      </w:r>
      <w:r w:rsidR="00395AAF" w:rsidRPr="005C65B1">
        <w:rPr>
          <w:rFonts w:cstheme="minorHAnsi"/>
          <w:bCs/>
          <w:sz w:val="20"/>
          <w:szCs w:val="20"/>
          <w:lang w:val="fr-FR"/>
        </w:rPr>
        <w:t>18</w:t>
      </w:r>
      <w:r w:rsidRPr="005C65B1">
        <w:rPr>
          <w:rFonts w:cstheme="minorHAnsi"/>
          <w:bCs/>
          <w:sz w:val="20"/>
          <w:szCs w:val="20"/>
          <w:lang w:val="fr-FR"/>
        </w:rPr>
        <w:t>h</w:t>
      </w:r>
      <w:r w:rsidR="00395AAF" w:rsidRPr="005C65B1">
        <w:rPr>
          <w:rFonts w:cstheme="minorHAnsi"/>
          <w:bCs/>
          <w:sz w:val="20"/>
          <w:szCs w:val="20"/>
          <w:lang w:val="fr-FR"/>
        </w:rPr>
        <w:t>3</w:t>
      </w:r>
      <w:r w:rsidRPr="005C65B1">
        <w:rPr>
          <w:rFonts w:cstheme="minorHAnsi"/>
          <w:bCs/>
          <w:sz w:val="20"/>
          <w:szCs w:val="20"/>
          <w:lang w:val="fr-FR"/>
        </w:rPr>
        <w:t xml:space="preserve">0 à </w:t>
      </w:r>
      <w:r w:rsidR="00395AAF" w:rsidRPr="005C65B1">
        <w:rPr>
          <w:rFonts w:cstheme="minorHAnsi"/>
          <w:bCs/>
          <w:sz w:val="20"/>
          <w:szCs w:val="20"/>
          <w:lang w:val="fr-FR"/>
        </w:rPr>
        <w:t>20</w:t>
      </w:r>
      <w:r w:rsidRPr="005C65B1">
        <w:rPr>
          <w:rFonts w:cstheme="minorHAnsi"/>
          <w:bCs/>
          <w:sz w:val="20"/>
          <w:szCs w:val="20"/>
          <w:lang w:val="fr-FR"/>
        </w:rPr>
        <w:t>h00</w:t>
      </w:r>
    </w:p>
    <w:p w14:paraId="13F769B0" w14:textId="77777777" w:rsidR="00AB79F2" w:rsidRPr="005C65B1" w:rsidRDefault="00AB79F2" w:rsidP="00AB79F2">
      <w:p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  <w:lang w:val="fr-FR"/>
        </w:rPr>
        <w:t xml:space="preserve">Lieu : Antenne de Quartier – Rue </w:t>
      </w:r>
      <w:proofErr w:type="spellStart"/>
      <w:r w:rsidRPr="005C65B1">
        <w:rPr>
          <w:rFonts w:cstheme="minorHAnsi"/>
          <w:bCs/>
          <w:sz w:val="20"/>
          <w:szCs w:val="20"/>
          <w:lang w:val="fr-FR"/>
        </w:rPr>
        <w:t>Openveld</w:t>
      </w:r>
      <w:proofErr w:type="spellEnd"/>
      <w:r w:rsidRPr="005C65B1">
        <w:rPr>
          <w:rFonts w:cstheme="minorHAnsi"/>
          <w:bCs/>
          <w:sz w:val="20"/>
          <w:szCs w:val="20"/>
          <w:lang w:val="fr-FR"/>
        </w:rPr>
        <w:t xml:space="preserve"> 110 – 1082 Berchem-Sainte-Agathe</w:t>
      </w:r>
    </w:p>
    <w:p w14:paraId="159E3C16" w14:textId="77777777" w:rsidR="00AB79F2" w:rsidRPr="005C65B1" w:rsidRDefault="00AB79F2" w:rsidP="00AB79F2">
      <w:pPr>
        <w:rPr>
          <w:rFonts w:cstheme="minorHAnsi"/>
          <w:bCs/>
          <w:sz w:val="20"/>
          <w:szCs w:val="20"/>
          <w:u w:val="single"/>
          <w:lang w:val="fr-FR"/>
        </w:rPr>
      </w:pPr>
      <w:r w:rsidRPr="005C65B1">
        <w:rPr>
          <w:rFonts w:cstheme="minorHAnsi"/>
          <w:bCs/>
          <w:sz w:val="20"/>
          <w:szCs w:val="20"/>
          <w:u w:val="single"/>
          <w:lang w:val="fr-FR"/>
        </w:rPr>
        <w:t>Inscription obligatoire</w:t>
      </w:r>
    </w:p>
    <w:p w14:paraId="7273E5D7" w14:textId="77777777" w:rsidR="00AB79F2" w:rsidRPr="005C65B1" w:rsidRDefault="00AB79F2" w:rsidP="00AB79F2">
      <w:pPr>
        <w:rPr>
          <w:rFonts w:cstheme="minorHAnsi"/>
          <w:bCs/>
          <w:sz w:val="20"/>
          <w:szCs w:val="20"/>
          <w:lang w:val="fr-FR"/>
        </w:rPr>
      </w:pPr>
    </w:p>
    <w:p w14:paraId="77507FC1" w14:textId="47C2C309" w:rsidR="00AB79F2" w:rsidRPr="005C65B1" w:rsidRDefault="00AB79F2" w:rsidP="00AB79F2">
      <w:p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  <w:lang w:val="fr-FR"/>
        </w:rPr>
        <w:t xml:space="preserve">Pour des questions pratiques, veuillez </w:t>
      </w:r>
      <w:r w:rsidRPr="005C65B1">
        <w:rPr>
          <w:rFonts w:cstheme="minorHAnsi"/>
          <w:b/>
          <w:sz w:val="20"/>
          <w:szCs w:val="20"/>
          <w:lang w:val="fr-FR"/>
        </w:rPr>
        <w:t>confirmer votre présence</w:t>
      </w:r>
      <w:r w:rsidRPr="005C65B1">
        <w:rPr>
          <w:rFonts w:cstheme="minorHAnsi"/>
          <w:bCs/>
          <w:sz w:val="20"/>
          <w:szCs w:val="20"/>
          <w:lang w:val="fr-FR"/>
        </w:rPr>
        <w:t xml:space="preserve"> par mail ou par téléphone auprès de la cheffe de projet, Eloïse </w:t>
      </w:r>
      <w:proofErr w:type="gramStart"/>
      <w:r w:rsidRPr="005C65B1">
        <w:rPr>
          <w:rFonts w:cstheme="minorHAnsi"/>
          <w:bCs/>
          <w:sz w:val="20"/>
          <w:szCs w:val="20"/>
          <w:lang w:val="fr-FR"/>
        </w:rPr>
        <w:t>BISSELL:</w:t>
      </w:r>
      <w:proofErr w:type="gramEnd"/>
      <w:r w:rsidRPr="005C65B1">
        <w:rPr>
          <w:rFonts w:cstheme="minorHAnsi"/>
          <w:bCs/>
          <w:sz w:val="20"/>
          <w:szCs w:val="20"/>
          <w:lang w:val="fr-FR"/>
        </w:rPr>
        <w:t xml:space="preserve"> </w:t>
      </w:r>
      <w:proofErr w:type="spellStart"/>
      <w:r w:rsidRPr="005C65B1">
        <w:rPr>
          <w:rFonts w:cstheme="minorHAnsi"/>
          <w:bCs/>
          <w:sz w:val="20"/>
          <w:szCs w:val="20"/>
          <w:lang w:val="fr-FR"/>
        </w:rPr>
        <w:t>ebissell@berchem.brussels</w:t>
      </w:r>
      <w:proofErr w:type="spellEnd"/>
      <w:r w:rsidRPr="005C65B1">
        <w:rPr>
          <w:rFonts w:cstheme="minorHAnsi"/>
          <w:bCs/>
          <w:sz w:val="20"/>
          <w:szCs w:val="20"/>
          <w:lang w:val="fr-FR"/>
        </w:rPr>
        <w:t xml:space="preserve"> – +32 2 464 04 41 – 0490 68 61 11.</w:t>
      </w:r>
    </w:p>
    <w:p w14:paraId="6641FC0F" w14:textId="77777777" w:rsidR="00AB79F2" w:rsidRPr="005C65B1" w:rsidRDefault="00AB79F2" w:rsidP="00AB79F2">
      <w:pPr>
        <w:rPr>
          <w:rFonts w:cstheme="minorHAnsi"/>
          <w:bCs/>
          <w:sz w:val="20"/>
          <w:szCs w:val="20"/>
          <w:lang w:val="fr-FR"/>
        </w:rPr>
      </w:pPr>
    </w:p>
    <w:p w14:paraId="15EF4254" w14:textId="29A5A2A2" w:rsidR="00C24890" w:rsidRDefault="00AB79F2" w:rsidP="00BF160E">
      <w:p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  <w:lang w:val="fr-FR"/>
        </w:rPr>
        <w:t xml:space="preserve">Berchem-Sainte-Agathe, le </w:t>
      </w:r>
      <w:r w:rsidR="00321BA2" w:rsidRPr="005C65B1">
        <w:rPr>
          <w:rFonts w:cstheme="minorHAnsi"/>
          <w:bCs/>
          <w:sz w:val="20"/>
          <w:szCs w:val="20"/>
          <w:lang w:val="fr-FR"/>
        </w:rPr>
        <w:t>0</w:t>
      </w:r>
      <w:r w:rsidR="006A1815">
        <w:rPr>
          <w:rFonts w:cstheme="minorHAnsi"/>
          <w:bCs/>
          <w:sz w:val="20"/>
          <w:szCs w:val="20"/>
          <w:lang w:val="fr-FR"/>
        </w:rPr>
        <w:t>4</w:t>
      </w:r>
      <w:r w:rsidRPr="005C65B1">
        <w:rPr>
          <w:rFonts w:cstheme="minorHAnsi"/>
          <w:bCs/>
          <w:sz w:val="20"/>
          <w:szCs w:val="20"/>
          <w:lang w:val="fr-FR"/>
        </w:rPr>
        <w:t>/0</w:t>
      </w:r>
      <w:r w:rsidR="006A1815">
        <w:rPr>
          <w:rFonts w:cstheme="minorHAnsi"/>
          <w:bCs/>
          <w:sz w:val="20"/>
          <w:szCs w:val="20"/>
          <w:lang w:val="fr-FR"/>
        </w:rPr>
        <w:t>2</w:t>
      </w:r>
      <w:r w:rsidRPr="005C65B1">
        <w:rPr>
          <w:rFonts w:cstheme="minorHAnsi"/>
          <w:bCs/>
          <w:sz w:val="20"/>
          <w:szCs w:val="20"/>
          <w:lang w:val="fr-FR"/>
        </w:rPr>
        <w:t>/202</w:t>
      </w:r>
      <w:r w:rsidR="006A1815">
        <w:rPr>
          <w:rFonts w:cstheme="minorHAnsi"/>
          <w:bCs/>
          <w:sz w:val="20"/>
          <w:szCs w:val="20"/>
          <w:lang w:val="fr-FR"/>
        </w:rPr>
        <w:t>6</w:t>
      </w:r>
    </w:p>
    <w:p w14:paraId="2175AA0A" w14:textId="77777777" w:rsidR="00DC6C29" w:rsidRPr="005C65B1" w:rsidRDefault="00DC6C29" w:rsidP="00BF160E">
      <w:pPr>
        <w:rPr>
          <w:rFonts w:cstheme="minorHAnsi"/>
          <w:bCs/>
          <w:sz w:val="20"/>
          <w:szCs w:val="20"/>
          <w:lang w:val="fr-FR"/>
        </w:rPr>
      </w:pPr>
    </w:p>
    <w:p w14:paraId="73EE6CA4" w14:textId="405C956C" w:rsidR="00AC5877" w:rsidRPr="005C65B1" w:rsidRDefault="00AC5877" w:rsidP="00BF160E">
      <w:p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  <w:lang w:val="fr-FR"/>
        </w:rPr>
        <w:t>Par ordonnance :</w:t>
      </w:r>
    </w:p>
    <w:p w14:paraId="385A8E49" w14:textId="01D7DD50" w:rsidR="00AC5877" w:rsidRPr="005C65B1" w:rsidRDefault="00AC5877" w:rsidP="00BF160E">
      <w:p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  <w:lang w:val="fr-FR"/>
        </w:rPr>
        <w:t>La Secrétaire communale,</w:t>
      </w:r>
      <w:r w:rsidRPr="005C65B1">
        <w:rPr>
          <w:rFonts w:cstheme="minorHAnsi"/>
          <w:bCs/>
          <w:sz w:val="20"/>
          <w:szCs w:val="20"/>
          <w:lang w:val="fr-FR"/>
        </w:rPr>
        <w:tab/>
      </w:r>
      <w:r w:rsidRPr="005C65B1">
        <w:rPr>
          <w:rFonts w:cstheme="minorHAnsi"/>
          <w:bCs/>
          <w:sz w:val="20"/>
          <w:szCs w:val="20"/>
          <w:lang w:val="fr-FR"/>
        </w:rPr>
        <w:tab/>
      </w:r>
      <w:r w:rsidRPr="005C65B1">
        <w:rPr>
          <w:rFonts w:cstheme="minorHAnsi"/>
          <w:bCs/>
          <w:sz w:val="20"/>
          <w:szCs w:val="20"/>
          <w:lang w:val="fr-FR"/>
        </w:rPr>
        <w:tab/>
      </w:r>
      <w:r w:rsidRPr="005C65B1">
        <w:rPr>
          <w:rFonts w:cstheme="minorHAnsi"/>
          <w:bCs/>
          <w:sz w:val="20"/>
          <w:szCs w:val="20"/>
          <w:lang w:val="fr-FR"/>
        </w:rPr>
        <w:tab/>
      </w:r>
      <w:r w:rsidRPr="005C65B1">
        <w:rPr>
          <w:rFonts w:cstheme="minorHAnsi"/>
          <w:bCs/>
          <w:sz w:val="20"/>
          <w:szCs w:val="20"/>
          <w:lang w:val="fr-FR"/>
        </w:rPr>
        <w:tab/>
      </w:r>
      <w:r w:rsidRPr="005C65B1">
        <w:rPr>
          <w:rFonts w:cstheme="minorHAnsi"/>
          <w:bCs/>
          <w:sz w:val="20"/>
          <w:szCs w:val="20"/>
          <w:lang w:val="fr-FR"/>
        </w:rPr>
        <w:tab/>
        <w:t>Le Bourgmestre,</w:t>
      </w:r>
    </w:p>
    <w:p w14:paraId="5E08C542" w14:textId="77777777" w:rsidR="00732DA9" w:rsidRDefault="00732DA9" w:rsidP="00BF160E">
      <w:pPr>
        <w:rPr>
          <w:rFonts w:cstheme="minorHAnsi"/>
          <w:bCs/>
          <w:sz w:val="20"/>
          <w:szCs w:val="20"/>
          <w:lang w:val="fr-FR"/>
        </w:rPr>
      </w:pPr>
    </w:p>
    <w:p w14:paraId="2C97F241" w14:textId="77777777" w:rsidR="00404AD9" w:rsidRPr="005C65B1" w:rsidRDefault="00404AD9" w:rsidP="00BF160E">
      <w:pPr>
        <w:rPr>
          <w:rFonts w:cstheme="minorHAnsi"/>
          <w:bCs/>
          <w:sz w:val="20"/>
          <w:szCs w:val="20"/>
          <w:lang w:val="fr-FR"/>
        </w:rPr>
      </w:pPr>
    </w:p>
    <w:p w14:paraId="3FAEA943" w14:textId="77777777" w:rsidR="00697EC4" w:rsidRPr="005C65B1" w:rsidRDefault="00697EC4" w:rsidP="00BF160E">
      <w:pPr>
        <w:rPr>
          <w:rFonts w:cstheme="minorHAnsi"/>
          <w:bCs/>
          <w:sz w:val="20"/>
          <w:szCs w:val="20"/>
          <w:lang w:val="fr-FR"/>
        </w:rPr>
      </w:pPr>
    </w:p>
    <w:p w14:paraId="03C4DC77" w14:textId="39B3FD90" w:rsidR="00AC5877" w:rsidRPr="005C65B1" w:rsidRDefault="00AC5877" w:rsidP="00BF160E">
      <w:pPr>
        <w:rPr>
          <w:rFonts w:cstheme="minorHAnsi"/>
          <w:bCs/>
          <w:sz w:val="20"/>
          <w:szCs w:val="20"/>
          <w:lang w:val="fr-FR"/>
        </w:rPr>
      </w:pPr>
      <w:r w:rsidRPr="005C65B1">
        <w:rPr>
          <w:rFonts w:cstheme="minorHAnsi"/>
          <w:bCs/>
          <w:sz w:val="20"/>
          <w:szCs w:val="20"/>
          <w:lang w:val="fr-FR"/>
        </w:rPr>
        <w:t xml:space="preserve">F. </w:t>
      </w:r>
      <w:r w:rsidR="003E57C1" w:rsidRPr="005C65B1">
        <w:rPr>
          <w:rFonts w:cstheme="minorHAnsi"/>
          <w:bCs/>
          <w:sz w:val="20"/>
          <w:szCs w:val="20"/>
          <w:lang w:val="fr-FR"/>
        </w:rPr>
        <w:t>D</w:t>
      </w:r>
      <w:r w:rsidRPr="005C65B1">
        <w:rPr>
          <w:rFonts w:cstheme="minorHAnsi"/>
          <w:bCs/>
          <w:sz w:val="20"/>
          <w:szCs w:val="20"/>
          <w:lang w:val="fr-FR"/>
        </w:rPr>
        <w:t>emaury</w:t>
      </w:r>
      <w:r w:rsidRPr="005C65B1">
        <w:rPr>
          <w:rFonts w:cstheme="minorHAnsi"/>
          <w:bCs/>
          <w:sz w:val="20"/>
          <w:szCs w:val="20"/>
          <w:lang w:val="fr-FR"/>
        </w:rPr>
        <w:tab/>
      </w:r>
      <w:r w:rsidRPr="005C65B1">
        <w:rPr>
          <w:rFonts w:cstheme="minorHAnsi"/>
          <w:bCs/>
          <w:sz w:val="20"/>
          <w:szCs w:val="20"/>
          <w:lang w:val="fr-FR"/>
        </w:rPr>
        <w:tab/>
      </w:r>
      <w:r w:rsidRPr="005C65B1">
        <w:rPr>
          <w:rFonts w:cstheme="minorHAnsi"/>
          <w:bCs/>
          <w:sz w:val="20"/>
          <w:szCs w:val="20"/>
          <w:lang w:val="fr-FR"/>
        </w:rPr>
        <w:tab/>
      </w:r>
      <w:r w:rsidRPr="005C65B1">
        <w:rPr>
          <w:rFonts w:cstheme="minorHAnsi"/>
          <w:bCs/>
          <w:sz w:val="20"/>
          <w:szCs w:val="20"/>
          <w:lang w:val="fr-FR"/>
        </w:rPr>
        <w:tab/>
      </w:r>
      <w:r w:rsidRPr="005C65B1">
        <w:rPr>
          <w:rFonts w:cstheme="minorHAnsi"/>
          <w:bCs/>
          <w:sz w:val="20"/>
          <w:szCs w:val="20"/>
          <w:lang w:val="fr-FR"/>
        </w:rPr>
        <w:tab/>
      </w:r>
      <w:r w:rsidRPr="005C65B1">
        <w:rPr>
          <w:rFonts w:cstheme="minorHAnsi"/>
          <w:bCs/>
          <w:sz w:val="20"/>
          <w:szCs w:val="20"/>
          <w:lang w:val="fr-FR"/>
        </w:rPr>
        <w:tab/>
      </w:r>
      <w:r w:rsidRPr="005C65B1">
        <w:rPr>
          <w:rFonts w:cstheme="minorHAnsi"/>
          <w:bCs/>
          <w:sz w:val="20"/>
          <w:szCs w:val="20"/>
          <w:lang w:val="fr-FR"/>
        </w:rPr>
        <w:tab/>
        <w:t>C. Lamouline</w:t>
      </w:r>
    </w:p>
    <w:sectPr w:rsidR="00AC5877" w:rsidRPr="005C65B1" w:rsidSect="00467F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F72C2" w14:textId="77777777" w:rsidR="000558B7" w:rsidRDefault="000558B7" w:rsidP="001306A1">
      <w:r>
        <w:separator/>
      </w:r>
    </w:p>
  </w:endnote>
  <w:endnote w:type="continuationSeparator" w:id="0">
    <w:p w14:paraId="1F407FAA" w14:textId="77777777" w:rsidR="000558B7" w:rsidRDefault="000558B7" w:rsidP="00130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3A772" w14:textId="77777777" w:rsidR="00AF6B3F" w:rsidRDefault="00AF6B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C400C" w14:textId="77777777" w:rsidR="00AF6B3F" w:rsidRDefault="00AF6B3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3D04A" w14:textId="77777777" w:rsidR="00AF6B3F" w:rsidRDefault="00AF6B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5F55E" w14:textId="77777777" w:rsidR="000558B7" w:rsidRDefault="000558B7" w:rsidP="001306A1">
      <w:r>
        <w:separator/>
      </w:r>
    </w:p>
  </w:footnote>
  <w:footnote w:type="continuationSeparator" w:id="0">
    <w:p w14:paraId="450684FD" w14:textId="77777777" w:rsidR="000558B7" w:rsidRDefault="000558B7" w:rsidP="00130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B9A40" w14:textId="77777777" w:rsidR="001306A1" w:rsidRDefault="000558B7">
    <w:pPr>
      <w:pStyle w:val="En-tte"/>
    </w:pPr>
    <w:r>
      <w:rPr>
        <w:noProof/>
      </w:rPr>
      <w:pict w14:anchorId="1344F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86545" o:spid="_x0000_s1027" type="#_x0000_t75" alt="/Volumes/Yellow/Jobs/Graphisme-Publicité/Jobs-Yellow/Jobs/CommuneBerchemSteAgathe/2020/20046 SetAdmin/InfosQuartier/_Pdfs/_Jpgs/InfosQuartierBSAv5.jpg" style="position:absolute;margin-left:0;margin-top:0;width:592.7pt;height:838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fosQuartierBSAv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CE584" w14:textId="77777777" w:rsidR="001306A1" w:rsidRDefault="000558B7">
    <w:pPr>
      <w:pStyle w:val="En-tte"/>
    </w:pPr>
    <w:r>
      <w:rPr>
        <w:noProof/>
      </w:rPr>
      <w:pict w14:anchorId="13D977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86546" o:spid="_x0000_s1026" type="#_x0000_t75" alt="/Volumes/Yellow/Jobs/Graphisme-Publicité/Jobs-Yellow/Jobs/CommuneBerchemSteAgathe/2020/20046 SetAdmin/InfosQuartier/_Pdfs/_Jpgs/InfosQuartierBSAv5.jpg" style="position:absolute;margin-left:0;margin-top:0;width:592.7pt;height:838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fosQuartierBSAv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98AFB" w14:textId="77777777" w:rsidR="001306A1" w:rsidRDefault="000558B7">
    <w:pPr>
      <w:pStyle w:val="En-tte"/>
    </w:pPr>
    <w:r>
      <w:rPr>
        <w:noProof/>
      </w:rPr>
      <w:pict w14:anchorId="44024B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86544" o:spid="_x0000_s1025" type="#_x0000_t75" alt="/Volumes/Yellow/Jobs/Graphisme-Publicité/Jobs-Yellow/Jobs/CommuneBerchemSteAgathe/2020/20046 SetAdmin/InfosQuartier/_Pdfs/_Jpgs/InfosQuartierBSAv5.jpg" style="position:absolute;margin-left:0;margin-top:0;width:592.7pt;height:838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fosQuartierBSAv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69"/>
    <w:multiLevelType w:val="hybridMultilevel"/>
    <w:tmpl w:val="3E8C10C6"/>
    <w:lvl w:ilvl="0" w:tplc="C152E3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4604B"/>
    <w:multiLevelType w:val="hybridMultilevel"/>
    <w:tmpl w:val="D324B822"/>
    <w:lvl w:ilvl="0" w:tplc="225A18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F7CE3"/>
    <w:multiLevelType w:val="multilevel"/>
    <w:tmpl w:val="BED0D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392E0A"/>
    <w:multiLevelType w:val="hybridMultilevel"/>
    <w:tmpl w:val="04208EBE"/>
    <w:lvl w:ilvl="0" w:tplc="C152E3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B5384"/>
    <w:multiLevelType w:val="hybridMultilevel"/>
    <w:tmpl w:val="523C30B0"/>
    <w:lvl w:ilvl="0" w:tplc="C152E3B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6F5B21"/>
    <w:multiLevelType w:val="hybridMultilevel"/>
    <w:tmpl w:val="ABD81B66"/>
    <w:lvl w:ilvl="0" w:tplc="91B69688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A5431D"/>
    <w:multiLevelType w:val="multilevel"/>
    <w:tmpl w:val="C70A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5C3843"/>
    <w:multiLevelType w:val="hybridMultilevel"/>
    <w:tmpl w:val="24FA15E6"/>
    <w:lvl w:ilvl="0" w:tplc="C152E3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738685">
    <w:abstractNumId w:val="6"/>
  </w:num>
  <w:num w:numId="2" w16cid:durableId="1979994073">
    <w:abstractNumId w:val="1"/>
  </w:num>
  <w:num w:numId="3" w16cid:durableId="1235166936">
    <w:abstractNumId w:val="5"/>
  </w:num>
  <w:num w:numId="4" w16cid:durableId="1966308118">
    <w:abstractNumId w:val="3"/>
  </w:num>
  <w:num w:numId="5" w16cid:durableId="1760830922">
    <w:abstractNumId w:val="0"/>
  </w:num>
  <w:num w:numId="6" w16cid:durableId="460346648">
    <w:abstractNumId w:val="4"/>
  </w:num>
  <w:num w:numId="7" w16cid:durableId="1637444107">
    <w:abstractNumId w:val="7"/>
  </w:num>
  <w:num w:numId="8" w16cid:durableId="2794562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623"/>
    <w:rsid w:val="00005974"/>
    <w:rsid w:val="000166C2"/>
    <w:rsid w:val="000235A7"/>
    <w:rsid w:val="00027EA6"/>
    <w:rsid w:val="000305A8"/>
    <w:rsid w:val="000558B7"/>
    <w:rsid w:val="0009441E"/>
    <w:rsid w:val="000A54A8"/>
    <w:rsid w:val="000B77E7"/>
    <w:rsid w:val="000B7E60"/>
    <w:rsid w:val="00102D0C"/>
    <w:rsid w:val="001306A1"/>
    <w:rsid w:val="00157DC2"/>
    <w:rsid w:val="001720F4"/>
    <w:rsid w:val="001748D3"/>
    <w:rsid w:val="0017688A"/>
    <w:rsid w:val="00186A0D"/>
    <w:rsid w:val="00192F81"/>
    <w:rsid w:val="00195563"/>
    <w:rsid w:val="001B597A"/>
    <w:rsid w:val="001B5C11"/>
    <w:rsid w:val="001C04EC"/>
    <w:rsid w:val="001C258A"/>
    <w:rsid w:val="001D1233"/>
    <w:rsid w:val="00203164"/>
    <w:rsid w:val="00247B38"/>
    <w:rsid w:val="00255EE8"/>
    <w:rsid w:val="002610A1"/>
    <w:rsid w:val="00272D91"/>
    <w:rsid w:val="0027457D"/>
    <w:rsid w:val="002862E5"/>
    <w:rsid w:val="00291623"/>
    <w:rsid w:val="002B61A4"/>
    <w:rsid w:val="002D18D7"/>
    <w:rsid w:val="002D5F63"/>
    <w:rsid w:val="002E09AE"/>
    <w:rsid w:val="002E4D18"/>
    <w:rsid w:val="002F12F9"/>
    <w:rsid w:val="002F293C"/>
    <w:rsid w:val="002F6DB0"/>
    <w:rsid w:val="00305300"/>
    <w:rsid w:val="00321BA2"/>
    <w:rsid w:val="003266E0"/>
    <w:rsid w:val="0033391A"/>
    <w:rsid w:val="0034400C"/>
    <w:rsid w:val="0035496B"/>
    <w:rsid w:val="00364157"/>
    <w:rsid w:val="00383E12"/>
    <w:rsid w:val="00384586"/>
    <w:rsid w:val="00395AAF"/>
    <w:rsid w:val="003A17CD"/>
    <w:rsid w:val="003A6327"/>
    <w:rsid w:val="003C4C23"/>
    <w:rsid w:val="003E57C1"/>
    <w:rsid w:val="003F6D53"/>
    <w:rsid w:val="00404AD9"/>
    <w:rsid w:val="00417854"/>
    <w:rsid w:val="0042134A"/>
    <w:rsid w:val="00424E70"/>
    <w:rsid w:val="004274A0"/>
    <w:rsid w:val="00434D15"/>
    <w:rsid w:val="00444F17"/>
    <w:rsid w:val="00447E72"/>
    <w:rsid w:val="00456E6F"/>
    <w:rsid w:val="00467FEE"/>
    <w:rsid w:val="00470276"/>
    <w:rsid w:val="0049548E"/>
    <w:rsid w:val="004B1025"/>
    <w:rsid w:val="004C6E7F"/>
    <w:rsid w:val="004D0D85"/>
    <w:rsid w:val="004D5BB8"/>
    <w:rsid w:val="004F37B4"/>
    <w:rsid w:val="004F5C4F"/>
    <w:rsid w:val="005140DF"/>
    <w:rsid w:val="005204F6"/>
    <w:rsid w:val="00531FB8"/>
    <w:rsid w:val="005510AF"/>
    <w:rsid w:val="00551CB9"/>
    <w:rsid w:val="00561112"/>
    <w:rsid w:val="00571A95"/>
    <w:rsid w:val="00574881"/>
    <w:rsid w:val="0058078F"/>
    <w:rsid w:val="00583BF9"/>
    <w:rsid w:val="00584FBC"/>
    <w:rsid w:val="00590CCA"/>
    <w:rsid w:val="00595CBC"/>
    <w:rsid w:val="005B41D2"/>
    <w:rsid w:val="005B5095"/>
    <w:rsid w:val="005B6C34"/>
    <w:rsid w:val="005C65B1"/>
    <w:rsid w:val="005F14EE"/>
    <w:rsid w:val="005F499A"/>
    <w:rsid w:val="005F6932"/>
    <w:rsid w:val="00601DCE"/>
    <w:rsid w:val="006506B7"/>
    <w:rsid w:val="00671539"/>
    <w:rsid w:val="00675A48"/>
    <w:rsid w:val="00687846"/>
    <w:rsid w:val="00697EC4"/>
    <w:rsid w:val="006A1815"/>
    <w:rsid w:val="006A5CAB"/>
    <w:rsid w:val="006C36CE"/>
    <w:rsid w:val="006E1EF3"/>
    <w:rsid w:val="006E55D7"/>
    <w:rsid w:val="006E6FF0"/>
    <w:rsid w:val="006F3F73"/>
    <w:rsid w:val="0070355F"/>
    <w:rsid w:val="00715B81"/>
    <w:rsid w:val="00720766"/>
    <w:rsid w:val="00732DA9"/>
    <w:rsid w:val="00733391"/>
    <w:rsid w:val="007745CC"/>
    <w:rsid w:val="00783709"/>
    <w:rsid w:val="00786C51"/>
    <w:rsid w:val="00793D86"/>
    <w:rsid w:val="007A0F17"/>
    <w:rsid w:val="007B79C8"/>
    <w:rsid w:val="007C0A68"/>
    <w:rsid w:val="007E310B"/>
    <w:rsid w:val="007E6248"/>
    <w:rsid w:val="007E6314"/>
    <w:rsid w:val="00820A84"/>
    <w:rsid w:val="008410B8"/>
    <w:rsid w:val="008412CD"/>
    <w:rsid w:val="0088078E"/>
    <w:rsid w:val="0089415F"/>
    <w:rsid w:val="008A068B"/>
    <w:rsid w:val="008A4ADA"/>
    <w:rsid w:val="008C4FA7"/>
    <w:rsid w:val="008E40BE"/>
    <w:rsid w:val="008F14DA"/>
    <w:rsid w:val="00911D69"/>
    <w:rsid w:val="00916513"/>
    <w:rsid w:val="00921F24"/>
    <w:rsid w:val="009451FE"/>
    <w:rsid w:val="00946AC4"/>
    <w:rsid w:val="00965B4C"/>
    <w:rsid w:val="00971714"/>
    <w:rsid w:val="00971AD8"/>
    <w:rsid w:val="009B2495"/>
    <w:rsid w:val="009B2BD5"/>
    <w:rsid w:val="009D6EB5"/>
    <w:rsid w:val="009F4FAB"/>
    <w:rsid w:val="00A11D9C"/>
    <w:rsid w:val="00A20CBE"/>
    <w:rsid w:val="00A210D3"/>
    <w:rsid w:val="00A22CDC"/>
    <w:rsid w:val="00A30B56"/>
    <w:rsid w:val="00A42A43"/>
    <w:rsid w:val="00A46A36"/>
    <w:rsid w:val="00A51330"/>
    <w:rsid w:val="00A80DE0"/>
    <w:rsid w:val="00AA15AC"/>
    <w:rsid w:val="00AB79F2"/>
    <w:rsid w:val="00AC5877"/>
    <w:rsid w:val="00AC7EA4"/>
    <w:rsid w:val="00AD7991"/>
    <w:rsid w:val="00AF6B3F"/>
    <w:rsid w:val="00AF7A1E"/>
    <w:rsid w:val="00B04DAB"/>
    <w:rsid w:val="00B3160A"/>
    <w:rsid w:val="00B51552"/>
    <w:rsid w:val="00B522BA"/>
    <w:rsid w:val="00B67E35"/>
    <w:rsid w:val="00B72AA7"/>
    <w:rsid w:val="00B72E87"/>
    <w:rsid w:val="00B74460"/>
    <w:rsid w:val="00B80948"/>
    <w:rsid w:val="00B95399"/>
    <w:rsid w:val="00BA73E1"/>
    <w:rsid w:val="00BB1E66"/>
    <w:rsid w:val="00BB3205"/>
    <w:rsid w:val="00BD71F5"/>
    <w:rsid w:val="00BF04B1"/>
    <w:rsid w:val="00BF160E"/>
    <w:rsid w:val="00C171DC"/>
    <w:rsid w:val="00C24890"/>
    <w:rsid w:val="00C40F61"/>
    <w:rsid w:val="00C45186"/>
    <w:rsid w:val="00C45518"/>
    <w:rsid w:val="00C60BCE"/>
    <w:rsid w:val="00C857A7"/>
    <w:rsid w:val="00C8690E"/>
    <w:rsid w:val="00CA364F"/>
    <w:rsid w:val="00CA39E1"/>
    <w:rsid w:val="00CB5BC8"/>
    <w:rsid w:val="00CC4AC6"/>
    <w:rsid w:val="00CD4DF5"/>
    <w:rsid w:val="00CF3FA3"/>
    <w:rsid w:val="00D05B2F"/>
    <w:rsid w:val="00D12191"/>
    <w:rsid w:val="00D12954"/>
    <w:rsid w:val="00D24DF3"/>
    <w:rsid w:val="00D359AD"/>
    <w:rsid w:val="00D53EC0"/>
    <w:rsid w:val="00D61E99"/>
    <w:rsid w:val="00D6528A"/>
    <w:rsid w:val="00DA0C10"/>
    <w:rsid w:val="00DA7B9E"/>
    <w:rsid w:val="00DA7D68"/>
    <w:rsid w:val="00DB1619"/>
    <w:rsid w:val="00DB1C9D"/>
    <w:rsid w:val="00DC54CD"/>
    <w:rsid w:val="00DC57F8"/>
    <w:rsid w:val="00DC6C29"/>
    <w:rsid w:val="00DE1F4F"/>
    <w:rsid w:val="00DE3FE2"/>
    <w:rsid w:val="00DE5574"/>
    <w:rsid w:val="00DF26B8"/>
    <w:rsid w:val="00E107F9"/>
    <w:rsid w:val="00E14DCA"/>
    <w:rsid w:val="00E15A30"/>
    <w:rsid w:val="00E231EE"/>
    <w:rsid w:val="00E25B3A"/>
    <w:rsid w:val="00E2709F"/>
    <w:rsid w:val="00E35B17"/>
    <w:rsid w:val="00E40FBA"/>
    <w:rsid w:val="00E50DC4"/>
    <w:rsid w:val="00E53ACB"/>
    <w:rsid w:val="00E55598"/>
    <w:rsid w:val="00E55735"/>
    <w:rsid w:val="00E5659B"/>
    <w:rsid w:val="00E63FD6"/>
    <w:rsid w:val="00E84609"/>
    <w:rsid w:val="00EA4354"/>
    <w:rsid w:val="00EB3C7E"/>
    <w:rsid w:val="00EB51A3"/>
    <w:rsid w:val="00ED4BD1"/>
    <w:rsid w:val="00ED693C"/>
    <w:rsid w:val="00EE0BF0"/>
    <w:rsid w:val="00EE14F3"/>
    <w:rsid w:val="00EF1D65"/>
    <w:rsid w:val="00F13E44"/>
    <w:rsid w:val="00F16EAC"/>
    <w:rsid w:val="00F216B1"/>
    <w:rsid w:val="00F31E00"/>
    <w:rsid w:val="00F334A8"/>
    <w:rsid w:val="00F33586"/>
    <w:rsid w:val="00F353EC"/>
    <w:rsid w:val="00F50494"/>
    <w:rsid w:val="00F6045E"/>
    <w:rsid w:val="00F65A54"/>
    <w:rsid w:val="00F745CC"/>
    <w:rsid w:val="00F74EE3"/>
    <w:rsid w:val="00F967A1"/>
    <w:rsid w:val="00FA6B8A"/>
    <w:rsid w:val="00FD526A"/>
    <w:rsid w:val="00FE4BC4"/>
    <w:rsid w:val="00FE5D15"/>
    <w:rsid w:val="00FE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C97A44"/>
  <w15:chartTrackingRefBased/>
  <w15:docId w15:val="{98F58F04-224C-4774-AAD1-1DA57A57B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06A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306A1"/>
  </w:style>
  <w:style w:type="paragraph" w:styleId="Pieddepage">
    <w:name w:val="footer"/>
    <w:basedOn w:val="Normal"/>
    <w:link w:val="PieddepageCar"/>
    <w:uiPriority w:val="99"/>
    <w:unhideWhenUsed/>
    <w:rsid w:val="001306A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306A1"/>
  </w:style>
  <w:style w:type="paragraph" w:customStyle="1" w:styleId="Paragraphestandard">
    <w:name w:val="[Paragraphe standard]"/>
    <w:basedOn w:val="Normal"/>
    <w:uiPriority w:val="99"/>
    <w:rsid w:val="00ED69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fr-FR"/>
    </w:rPr>
  </w:style>
  <w:style w:type="paragraph" w:styleId="Paragraphedeliste">
    <w:name w:val="List Paragraph"/>
    <w:basedOn w:val="Normal"/>
    <w:uiPriority w:val="34"/>
    <w:qFormat/>
    <w:rsid w:val="00C40F61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7C0A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4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Berchem\Office%20Templates\4-InfosQuartierF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a64c4f-9050-4c84-9ca7-0d6673d97b21">
      <Terms xmlns="http://schemas.microsoft.com/office/infopath/2007/PartnerControls"/>
    </lcf76f155ced4ddcb4097134ff3c332f>
    <TaxCatchAll xmlns="3730943c-9957-4177-af61-15441f4871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D1339A5280C43B31E7898288156C7" ma:contentTypeVersion="13" ma:contentTypeDescription="Crée un document." ma:contentTypeScope="" ma:versionID="1ce48ce3cf3ae3291baabd200f39089f">
  <xsd:schema xmlns:xsd="http://www.w3.org/2001/XMLSchema" xmlns:xs="http://www.w3.org/2001/XMLSchema" xmlns:p="http://schemas.microsoft.com/office/2006/metadata/properties" xmlns:ns2="14a64c4f-9050-4c84-9ca7-0d6673d97b21" xmlns:ns3="3730943c-9957-4177-af61-15441f487123" targetNamespace="http://schemas.microsoft.com/office/2006/metadata/properties" ma:root="true" ma:fieldsID="533e2119fd4d533c800f12edce8479f9" ns2:_="" ns3:_="">
    <xsd:import namespace="14a64c4f-9050-4c84-9ca7-0d6673d97b21"/>
    <xsd:import namespace="3730943c-9957-4177-af61-15441f487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64c4f-9050-4c84-9ca7-0d6673d97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7abf441e-1d30-4473-9452-eb96256069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0943c-9957-4177-af61-15441f48712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cd106ff-a1a7-4daf-815f-9fe7d0284b96}" ma:internalName="TaxCatchAll" ma:showField="CatchAllData" ma:web="3730943c-9957-4177-af61-15441f4871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E14C21-8753-431A-922F-637C1F226C60}">
  <ds:schemaRefs>
    <ds:schemaRef ds:uri="http://schemas.microsoft.com/office/2006/metadata/properties"/>
    <ds:schemaRef ds:uri="http://schemas.microsoft.com/office/infopath/2007/PartnerControls"/>
    <ds:schemaRef ds:uri="14a64c4f-9050-4c84-9ca7-0d6673d97b21"/>
    <ds:schemaRef ds:uri="3730943c-9957-4177-af61-15441f487123"/>
  </ds:schemaRefs>
</ds:datastoreItem>
</file>

<file path=customXml/itemProps2.xml><?xml version="1.0" encoding="utf-8"?>
<ds:datastoreItem xmlns:ds="http://schemas.openxmlformats.org/officeDocument/2006/customXml" ds:itemID="{2BD57413-472D-4519-8F5E-76C0BB6808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C657FC-91E3-4CB4-B47F-6F16C780B2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98C5FC-FDE6-4F68-9755-625B940143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64c4f-9050-4c84-9ca7-0d6673d97b21"/>
    <ds:schemaRef ds:uri="3730943c-9957-4177-af61-15441f4871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4-InfosQuartierFR</Template>
  <TotalTime>100</TotalTime>
  <Pages>1</Pages>
  <Words>350</Words>
  <Characters>1930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Leleux</dc:creator>
  <cp:keywords/>
  <dc:description/>
  <cp:lastModifiedBy>Rajah EL OUAHABI</cp:lastModifiedBy>
  <cp:revision>59</cp:revision>
  <cp:lastPrinted>2025-04-23T07:25:00Z</cp:lastPrinted>
  <dcterms:created xsi:type="dcterms:W3CDTF">2025-04-23T07:29:00Z</dcterms:created>
  <dcterms:modified xsi:type="dcterms:W3CDTF">2026-02-04T09:20:00Z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0x010100044D1339A5280C43B31E7898288156C7</vt:lpwstr>
  </property>
  <property fmtid="{D5CDD505-2E9C-101B-9397-08002B2CF9AE}" pid="3" name="MediaServiceImageTags">
    <vt:lpwstr/>
  </property>
</Properties>
</file>